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D310B0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696778" cy="3423557"/>
                  <wp:effectExtent l="0" t="0" r="889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355" cy="34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1E4" w:rsidRPr="00AA4794" w:rsidRDefault="00D310B0" w:rsidP="001F765C">
            <w:pPr>
              <w:pStyle w:val="Date"/>
              <w:jc w:val="center"/>
            </w:pPr>
            <w:r>
              <w:t>11 march 2017</w:t>
            </w:r>
          </w:p>
          <w:p w:rsidR="005C61E4" w:rsidRPr="00AA4794" w:rsidRDefault="008F6147" w:rsidP="001F765C">
            <w:pPr>
              <w:pStyle w:val="Title"/>
              <w:jc w:val="center"/>
            </w:pPr>
            <w:r>
              <w:t>a WORKDAY AT THE</w:t>
            </w:r>
            <w:r w:rsidR="001F765C">
              <w:t xml:space="preserve"> </w:t>
            </w:r>
            <w:r w:rsidR="00D310B0">
              <w:t xml:space="preserve">GARDEN </w:t>
            </w:r>
          </w:p>
          <w:p w:rsidR="005C61E4" w:rsidRPr="00113CDA" w:rsidRDefault="00F571C6" w:rsidP="001E29BA">
            <w:pPr>
              <w:pStyle w:val="Heading1"/>
              <w:jc w:val="both"/>
              <w:outlineLvl w:val="0"/>
              <w:rPr>
                <w:rFonts w:ascii="Arial" w:hAnsi="Arial" w:cs="Arial"/>
              </w:rPr>
            </w:pPr>
            <w:r w:rsidRPr="00113CDA">
              <w:rPr>
                <w:rFonts w:ascii="Arial" w:hAnsi="Arial" w:cs="Arial"/>
              </w:rPr>
              <w:t xml:space="preserve">Meet us at The Garden for a time of </w:t>
            </w:r>
            <w:r w:rsidR="00113CDA" w:rsidRPr="00113CDA">
              <w:rPr>
                <w:rFonts w:ascii="Arial" w:hAnsi="Arial" w:cs="Arial"/>
              </w:rPr>
              <w:t>cleaning the land to prepare it for planting.  B</w:t>
            </w:r>
            <w:r w:rsidRPr="00113CDA">
              <w:rPr>
                <w:rFonts w:ascii="Arial" w:hAnsi="Arial" w:cs="Arial"/>
                <w:color w:val="333333"/>
                <w:shd w:val="clear" w:color="auto" w:fill="FFFFFF"/>
              </w:rPr>
              <w:t xml:space="preserve">ring along your rakes, string trimmers, </w:t>
            </w:r>
            <w:r w:rsidR="00113CDA" w:rsidRPr="00113CDA">
              <w:rPr>
                <w:rFonts w:ascii="Arial" w:hAnsi="Arial" w:cs="Arial"/>
                <w:color w:val="333333"/>
                <w:shd w:val="clear" w:color="auto" w:fill="FFFFFF"/>
              </w:rPr>
              <w:t xml:space="preserve">pruning tools, </w:t>
            </w:r>
            <w:r w:rsidRPr="00113CDA">
              <w:rPr>
                <w:rFonts w:ascii="Arial" w:hAnsi="Arial" w:cs="Arial"/>
                <w:color w:val="333333"/>
                <w:shd w:val="clear" w:color="auto" w:fill="FFFFFF"/>
              </w:rPr>
              <w:t>etc.</w:t>
            </w:r>
            <w:r w:rsidR="00113CDA" w:rsidRPr="00113CDA">
              <w:rPr>
                <w:rFonts w:ascii="Arial" w:hAnsi="Arial" w:cs="Arial"/>
                <w:color w:val="333333"/>
                <w:shd w:val="clear" w:color="auto" w:fill="FFFFFF"/>
              </w:rPr>
              <w:t xml:space="preserve"> if you have them.  We hope to complete </w:t>
            </w:r>
            <w:r w:rsidR="008F6147">
              <w:rPr>
                <w:rFonts w:ascii="Arial" w:hAnsi="Arial" w:cs="Arial"/>
                <w:color w:val="333333"/>
                <w:shd w:val="clear" w:color="auto" w:fill="FFFFFF"/>
              </w:rPr>
              <w:t>many</w:t>
            </w:r>
            <w:r w:rsidR="00113CDA" w:rsidRPr="00113CDA">
              <w:rPr>
                <w:rFonts w:ascii="Arial" w:hAnsi="Arial" w:cs="Arial"/>
                <w:color w:val="333333"/>
                <w:shd w:val="clear" w:color="auto" w:fill="FFFFFF"/>
              </w:rPr>
              <w:t xml:space="preserve"> of the following items:</w:t>
            </w:r>
          </w:p>
          <w:p w:rsidR="00F571C6" w:rsidRPr="00113CDA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113CDA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Cut down trees</w:t>
            </w:r>
          </w:p>
          <w:p w:rsidR="00F571C6" w:rsidRPr="00F571C6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F571C6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Dig up bushes</w:t>
            </w:r>
          </w:p>
          <w:p w:rsidR="00F571C6" w:rsidRPr="00F571C6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F571C6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Move junk pile</w:t>
            </w:r>
          </w:p>
          <w:p w:rsidR="00F571C6" w:rsidRPr="00F571C6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F571C6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Clear off land</w:t>
            </w:r>
          </w:p>
          <w:p w:rsidR="00F571C6" w:rsidRPr="00F571C6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F571C6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Move old trailer</w:t>
            </w:r>
          </w:p>
          <w:p w:rsidR="00F571C6" w:rsidRPr="00F571C6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F571C6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Till small patch</w:t>
            </w:r>
          </w:p>
          <w:p w:rsidR="00F571C6" w:rsidRPr="00F571C6" w:rsidRDefault="00F571C6" w:rsidP="00F571C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</w:pPr>
            <w:r w:rsidRPr="00F571C6"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lang w:eastAsia="en-US"/>
              </w:rPr>
              <w:t>Clear bank</w:t>
            </w: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:rsidR="005C61E4" w:rsidRPr="006E1F63" w:rsidRDefault="00D310B0" w:rsidP="005C61E4">
            <w:pPr>
              <w:pStyle w:val="Heading2"/>
              <w:outlineLvl w:val="1"/>
              <w:rPr>
                <w:sz w:val="36"/>
                <w:szCs w:val="36"/>
              </w:rPr>
            </w:pPr>
            <w:r w:rsidRPr="006E1F63">
              <w:rPr>
                <w:sz w:val="36"/>
                <w:szCs w:val="36"/>
              </w:rPr>
              <w:t>Garden Workday</w:t>
            </w:r>
          </w:p>
          <w:p w:rsidR="005C61E4" w:rsidRPr="00AA4794" w:rsidRDefault="00CA79E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61F7D160889C4E968C207CC47BE4EE6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F00AB4" w:rsidP="005C61E4">
            <w:pPr>
              <w:pStyle w:val="Heading2"/>
              <w:outlineLvl w:val="1"/>
            </w:pPr>
            <w:r>
              <w:t>Prepare, plant, tend, harvest</w:t>
            </w:r>
          </w:p>
          <w:p w:rsidR="005C61E4" w:rsidRPr="00AA4794" w:rsidRDefault="00CA79E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29524141D8FA48A9938CF34930F1199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1F765C" w:rsidP="005C61E4">
            <w:pPr>
              <w:pStyle w:val="Heading2"/>
              <w:outlineLvl w:val="1"/>
            </w:pPr>
            <w:r>
              <w:t>Laugh, work, and fellowship</w:t>
            </w:r>
          </w:p>
          <w:p w:rsidR="005C61E4" w:rsidRPr="00AA4794" w:rsidRDefault="00CA79E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D4965EF5CB644282B9602D931BF7CB6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1F765C" w:rsidP="005C61E4">
            <w:pPr>
              <w:pStyle w:val="Heading2"/>
              <w:outlineLvl w:val="1"/>
            </w:pPr>
            <w:r>
              <w:t>Put God’s love into action</w:t>
            </w:r>
            <w:r w:rsidR="00F00AB4">
              <w:t xml:space="preserve"> by serving others</w:t>
            </w:r>
          </w:p>
          <w:p w:rsidR="005C61E4" w:rsidRPr="00AA4794" w:rsidRDefault="00CA79E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20A625199783404DAF5BE5BDB9D6861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3B19C7" w:rsidRPr="003B19C7" w:rsidRDefault="003B19C7" w:rsidP="003B19C7">
            <w:pPr>
              <w:pStyle w:val="Heading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“I</w:t>
            </w:r>
            <w:r w:rsidRPr="003B19C7">
              <w:rPr>
                <w:sz w:val="16"/>
                <w:szCs w:val="16"/>
              </w:rPr>
              <w:t>f you open your heart to the hungry... The LORD will guide you continually... You will be like a watered garden, like a spring of water that won’t run dry.”</w:t>
            </w:r>
            <w:r w:rsidRPr="003B19C7">
              <w:rPr>
                <w:sz w:val="16"/>
                <w:szCs w:val="16"/>
              </w:rPr>
              <w:t xml:space="preserve">  </w:t>
            </w:r>
            <w:r w:rsidRPr="003B19C7">
              <w:rPr>
                <w:sz w:val="16"/>
                <w:szCs w:val="16"/>
              </w:rPr>
              <w:t>(Isaiah 58:10–11 CEB)</w:t>
            </w:r>
          </w:p>
          <w:p w:rsidR="005C61E4" w:rsidRPr="00D81772" w:rsidRDefault="00F571C6" w:rsidP="003B19C7">
            <w:pPr>
              <w:pStyle w:val="Heading3"/>
              <w:outlineLvl w:val="2"/>
              <w:rPr>
                <w:sz w:val="20"/>
                <w:szCs w:val="20"/>
              </w:rPr>
            </w:pPr>
            <w:r w:rsidRPr="00D81772">
              <w:rPr>
                <w:sz w:val="20"/>
                <w:szCs w:val="20"/>
              </w:rPr>
              <w:t xml:space="preserve">wEAVER UNITED mETHODIST </w:t>
            </w:r>
          </w:p>
          <w:p w:rsidR="003B19C7" w:rsidRPr="00D81772" w:rsidRDefault="003B19C7" w:rsidP="00F571C6">
            <w:pPr>
              <w:pStyle w:val="Heading3"/>
              <w:outlineLvl w:val="2"/>
              <w:rPr>
                <w:sz w:val="20"/>
                <w:szCs w:val="20"/>
              </w:rPr>
            </w:pPr>
            <w:r w:rsidRPr="00D81772">
              <w:rPr>
                <w:sz w:val="20"/>
                <w:szCs w:val="20"/>
              </w:rPr>
              <w:t>545 Anniston ST.</w:t>
            </w:r>
          </w:p>
          <w:p w:rsidR="003B19C7" w:rsidRPr="00D81772" w:rsidRDefault="003B19C7" w:rsidP="00F571C6">
            <w:pPr>
              <w:pStyle w:val="Heading3"/>
              <w:outlineLvl w:val="2"/>
              <w:rPr>
                <w:sz w:val="20"/>
                <w:szCs w:val="20"/>
              </w:rPr>
            </w:pPr>
            <w:r w:rsidRPr="00D81772">
              <w:rPr>
                <w:sz w:val="20"/>
                <w:szCs w:val="20"/>
              </w:rPr>
              <w:t>WEAVER, AL 36277</w:t>
            </w:r>
          </w:p>
          <w:p w:rsidR="005C61E4" w:rsidRPr="00AA4794" w:rsidRDefault="00113CDA" w:rsidP="00AA4794">
            <w:pPr>
              <w:pStyle w:val="ContactInfo"/>
              <w:spacing w:line="312" w:lineRule="auto"/>
            </w:pPr>
            <w:r>
              <w:t>256-820-2440</w:t>
            </w:r>
          </w:p>
          <w:p w:rsidR="005C61E4" w:rsidRPr="00AA4794" w:rsidRDefault="00113CDA" w:rsidP="00AA4794">
            <w:pPr>
              <w:pStyle w:val="ContactInfo"/>
              <w:spacing w:line="312" w:lineRule="auto"/>
            </w:pPr>
            <w:r>
              <w:t>www.weaverfirstumc.org</w:t>
            </w:r>
          </w:p>
          <w:p w:rsidR="005C61E4" w:rsidRPr="00AA4794" w:rsidRDefault="00F571C6" w:rsidP="00F571C6">
            <w:pPr>
              <w:pStyle w:val="ContactInfo"/>
              <w:spacing w:line="312" w:lineRule="auto"/>
            </w:pPr>
            <w:r>
              <w:t>11 March 17; 12 – 4 p.m.</w:t>
            </w:r>
          </w:p>
        </w:tc>
        <w:bookmarkStart w:id="0" w:name="_GoBack"/>
        <w:bookmarkEnd w:id="0"/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9EF" w:rsidRDefault="00CA79EF" w:rsidP="005F5D5F">
      <w:pPr>
        <w:spacing w:after="0" w:line="240" w:lineRule="auto"/>
      </w:pPr>
      <w:r>
        <w:separator/>
      </w:r>
    </w:p>
  </w:endnote>
  <w:endnote w:type="continuationSeparator" w:id="0">
    <w:p w:rsidR="00CA79EF" w:rsidRDefault="00CA79E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9EF" w:rsidRDefault="00CA79EF" w:rsidP="005F5D5F">
      <w:pPr>
        <w:spacing w:after="0" w:line="240" w:lineRule="auto"/>
      </w:pPr>
      <w:r>
        <w:separator/>
      </w:r>
    </w:p>
  </w:footnote>
  <w:footnote w:type="continuationSeparator" w:id="0">
    <w:p w:rsidR="00CA79EF" w:rsidRDefault="00CA79EF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B3232"/>
    <w:multiLevelType w:val="multilevel"/>
    <w:tmpl w:val="E2047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B82"/>
    <w:rsid w:val="000168C0"/>
    <w:rsid w:val="000427C6"/>
    <w:rsid w:val="00076F31"/>
    <w:rsid w:val="000B62C8"/>
    <w:rsid w:val="00113CDA"/>
    <w:rsid w:val="00171CDD"/>
    <w:rsid w:val="00175521"/>
    <w:rsid w:val="00181FB9"/>
    <w:rsid w:val="001E29BA"/>
    <w:rsid w:val="001F765C"/>
    <w:rsid w:val="00251739"/>
    <w:rsid w:val="00261A78"/>
    <w:rsid w:val="00335835"/>
    <w:rsid w:val="003B19C7"/>
    <w:rsid w:val="003B6A17"/>
    <w:rsid w:val="00411532"/>
    <w:rsid w:val="005222EE"/>
    <w:rsid w:val="00541BB3"/>
    <w:rsid w:val="00544732"/>
    <w:rsid w:val="005C61E4"/>
    <w:rsid w:val="005F5D5F"/>
    <w:rsid w:val="00665EA1"/>
    <w:rsid w:val="006E1F63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147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A79EF"/>
    <w:rsid w:val="00D16845"/>
    <w:rsid w:val="00D310B0"/>
    <w:rsid w:val="00D56FBE"/>
    <w:rsid w:val="00D751DD"/>
    <w:rsid w:val="00D81772"/>
    <w:rsid w:val="00E3564F"/>
    <w:rsid w:val="00EC1838"/>
    <w:rsid w:val="00F00AB4"/>
    <w:rsid w:val="00F2548A"/>
    <w:rsid w:val="00F571C6"/>
    <w:rsid w:val="00F67B82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C1F7E0-917E-4103-842A-4BF2D69C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6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efcik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F7D160889C4E968C207CC47BE4E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A238A-8EFA-498B-957B-69EC3FE1673F}"/>
      </w:docPartPr>
      <w:docPartBody>
        <w:p w:rsidR="009708DF" w:rsidRDefault="00191177">
          <w:pPr>
            <w:pStyle w:val="61F7D160889C4E968C207CC47BE4EE62"/>
          </w:pPr>
          <w:r w:rsidRPr="00AA4794">
            <w:t>────</w:t>
          </w:r>
        </w:p>
      </w:docPartBody>
    </w:docPart>
    <w:docPart>
      <w:docPartPr>
        <w:name w:val="29524141D8FA48A9938CF34930F11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C46A4-5F74-4926-9625-6EDDFBA9E58F}"/>
      </w:docPartPr>
      <w:docPartBody>
        <w:p w:rsidR="009708DF" w:rsidRDefault="00191177">
          <w:pPr>
            <w:pStyle w:val="29524141D8FA48A9938CF34930F1199A"/>
          </w:pPr>
          <w:r w:rsidRPr="00AA4794">
            <w:t>────</w:t>
          </w:r>
        </w:p>
      </w:docPartBody>
    </w:docPart>
    <w:docPart>
      <w:docPartPr>
        <w:name w:val="D4965EF5CB644282B9602D931BF7C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C85C3-0231-4F93-B2B0-5C5FEB87F0C7}"/>
      </w:docPartPr>
      <w:docPartBody>
        <w:p w:rsidR="009708DF" w:rsidRDefault="00191177">
          <w:pPr>
            <w:pStyle w:val="D4965EF5CB644282B9602D931BF7CB60"/>
          </w:pPr>
          <w:r w:rsidRPr="00AA4794">
            <w:t>────</w:t>
          </w:r>
        </w:p>
      </w:docPartBody>
    </w:docPart>
    <w:docPart>
      <w:docPartPr>
        <w:name w:val="20A625199783404DAF5BE5BDB9D68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AB430-D0CB-463C-A840-1993C22999DE}"/>
      </w:docPartPr>
      <w:docPartBody>
        <w:p w:rsidR="009708DF" w:rsidRDefault="00191177">
          <w:pPr>
            <w:pStyle w:val="20A625199783404DAF5BE5BDB9D6861A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B2F"/>
    <w:rsid w:val="00191177"/>
    <w:rsid w:val="009708DF"/>
    <w:rsid w:val="00BD1B2F"/>
    <w:rsid w:val="00F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13B4ECD1E24AF0B678F65C96ACBDA9">
    <w:name w:val="1A13B4ECD1E24AF0B678F65C96ACBDA9"/>
  </w:style>
  <w:style w:type="paragraph" w:customStyle="1" w:styleId="EB11DE7598404A98958866708DAFB9B9">
    <w:name w:val="EB11DE7598404A98958866708DAFB9B9"/>
  </w:style>
  <w:style w:type="paragraph" w:customStyle="1" w:styleId="F3D7E5F6684845518524FECA62F7BF88">
    <w:name w:val="F3D7E5F6684845518524FECA62F7BF88"/>
  </w:style>
  <w:style w:type="paragraph" w:customStyle="1" w:styleId="262C7C121DAE46B7A13BF841A6BA6540">
    <w:name w:val="262C7C121DAE46B7A13BF841A6BA6540"/>
  </w:style>
  <w:style w:type="paragraph" w:customStyle="1" w:styleId="F70E21F4B8B5497A8B53E3BC3E07C06F">
    <w:name w:val="F70E21F4B8B5497A8B53E3BC3E07C06F"/>
  </w:style>
  <w:style w:type="paragraph" w:customStyle="1" w:styleId="61F7D160889C4E968C207CC47BE4EE62">
    <w:name w:val="61F7D160889C4E968C207CC47BE4EE62"/>
  </w:style>
  <w:style w:type="paragraph" w:customStyle="1" w:styleId="7CDBEF6E73CA4D168F6CCBBC40E3ABA1">
    <w:name w:val="7CDBEF6E73CA4D168F6CCBBC40E3ABA1"/>
  </w:style>
  <w:style w:type="paragraph" w:customStyle="1" w:styleId="29524141D8FA48A9938CF34930F1199A">
    <w:name w:val="29524141D8FA48A9938CF34930F1199A"/>
  </w:style>
  <w:style w:type="paragraph" w:customStyle="1" w:styleId="39405F098E2C4388AD971243E46F7B11">
    <w:name w:val="39405F098E2C4388AD971243E46F7B11"/>
  </w:style>
  <w:style w:type="paragraph" w:customStyle="1" w:styleId="D4965EF5CB644282B9602D931BF7CB60">
    <w:name w:val="D4965EF5CB644282B9602D931BF7CB60"/>
  </w:style>
  <w:style w:type="paragraph" w:customStyle="1" w:styleId="0967A565C9C746D0BC0BAA8C7CCD2951">
    <w:name w:val="0967A565C9C746D0BC0BAA8C7CCD2951"/>
  </w:style>
  <w:style w:type="paragraph" w:customStyle="1" w:styleId="20A625199783404DAF5BE5BDB9D6861A">
    <w:name w:val="20A625199783404DAF5BE5BDB9D6861A"/>
  </w:style>
  <w:style w:type="paragraph" w:customStyle="1" w:styleId="3DA61041418B4DA6BBF30B6CE02F975B">
    <w:name w:val="3DA61041418B4DA6BBF30B6CE02F975B"/>
  </w:style>
  <w:style w:type="paragraph" w:customStyle="1" w:styleId="23A9A923DD394FA38AC79C84E736CD0C">
    <w:name w:val="23A9A923DD394FA38AC79C84E736CD0C"/>
  </w:style>
  <w:style w:type="paragraph" w:customStyle="1" w:styleId="4F8E170363D64A23810CCCB0C0FE3A4F">
    <w:name w:val="4F8E170363D64A23810CCCB0C0FE3A4F"/>
  </w:style>
  <w:style w:type="paragraph" w:customStyle="1" w:styleId="F126FBE1084849CFAC89653379A0D2F5">
    <w:name w:val="F126FBE1084849CFAC89653379A0D2F5"/>
  </w:style>
  <w:style w:type="paragraph" w:customStyle="1" w:styleId="2FFC6F6A36724FAC9832E1DEA9D69711">
    <w:name w:val="2FFC6F6A36724FAC9832E1DEA9D69711"/>
  </w:style>
  <w:style w:type="paragraph" w:customStyle="1" w:styleId="09B835E43E5E4076AA358223F8E23176">
    <w:name w:val="09B835E43E5E4076AA358223F8E23176"/>
  </w:style>
  <w:style w:type="paragraph" w:customStyle="1" w:styleId="DA66F1CD2A4144058B6FDB2BFDE7A66C">
    <w:name w:val="DA66F1CD2A4144058B6FDB2BFDE7A66C"/>
    <w:rsid w:val="00BD1B2F"/>
  </w:style>
  <w:style w:type="paragraph" w:customStyle="1" w:styleId="EC8638DB8F9D41DAA487F3326798CF46">
    <w:name w:val="EC8638DB8F9D41DAA487F3326798CF46"/>
    <w:rsid w:val="00BD1B2F"/>
  </w:style>
  <w:style w:type="paragraph" w:customStyle="1" w:styleId="BC84DE5469104589BE2E105C8594BB2A">
    <w:name w:val="BC84DE5469104589BE2E105C8594BB2A"/>
    <w:rsid w:val="00BD1B2F"/>
  </w:style>
  <w:style w:type="paragraph" w:customStyle="1" w:styleId="3D8DE1B8F97246AAB107DD504B646943">
    <w:name w:val="3D8DE1B8F97246AAB107DD504B646943"/>
    <w:rsid w:val="00BD1B2F"/>
  </w:style>
  <w:style w:type="paragraph" w:customStyle="1" w:styleId="5D1EE5122A384F7C9C4C92674F89D446">
    <w:name w:val="5D1EE5122A384F7C9C4C92674F89D446"/>
    <w:rsid w:val="00BD1B2F"/>
  </w:style>
  <w:style w:type="paragraph" w:customStyle="1" w:styleId="775D41A574B045E694D4BACA5740B73B">
    <w:name w:val="775D41A574B045E694D4BACA5740B73B"/>
    <w:rsid w:val="00BD1B2F"/>
  </w:style>
  <w:style w:type="paragraph" w:customStyle="1" w:styleId="5C7A3D975B234762848CE8874EC1B1D2">
    <w:name w:val="5C7A3D975B234762848CE8874EC1B1D2"/>
    <w:rsid w:val="00BD1B2F"/>
  </w:style>
  <w:style w:type="paragraph" w:customStyle="1" w:styleId="A9B358A7DC5E474EA85B32B2E4C42034">
    <w:name w:val="A9B358A7DC5E474EA85B32B2E4C42034"/>
    <w:rsid w:val="00BD1B2F"/>
  </w:style>
  <w:style w:type="paragraph" w:customStyle="1" w:styleId="A752467B08F5485181503D07F57BCA4C">
    <w:name w:val="A752467B08F5485181503D07F57BCA4C"/>
    <w:rsid w:val="00BD1B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81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Garden</vt:lpstr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Garden</dc:title>
  <dc:subject/>
  <dc:creator>Home</dc:creator>
  <cp:keywords/>
  <dc:description/>
  <cp:lastModifiedBy>Home</cp:lastModifiedBy>
  <cp:revision>9</cp:revision>
  <dcterms:created xsi:type="dcterms:W3CDTF">2017-02-20T11:35:00Z</dcterms:created>
  <dcterms:modified xsi:type="dcterms:W3CDTF">2017-02-22T03:39:00Z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